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iseño de tabla principal"/>
      </w:tblPr>
      <w:tblGrid>
        <w:gridCol w:w="6009"/>
        <w:gridCol w:w="4313"/>
      </w:tblGrid>
      <w:tr w:rsidR="00FC03C6" w:rsidRPr="00A85B6F" w:rsidTr="00346ED4">
        <w:tc>
          <w:tcPr>
            <w:tcW w:w="6204" w:type="dxa"/>
            <w:tcBorders>
              <w:right w:val="single" w:sz="12" w:space="0" w:color="FFD556" w:themeColor="accent1"/>
            </w:tcBorders>
            <w:tcMar>
              <w:bottom w:w="0" w:type="dxa"/>
              <w:right w:w="0" w:type="dxa"/>
            </w:tcMar>
          </w:tcPr>
          <w:tbl>
            <w:tblPr>
              <w:tblW w:w="6004" w:type="dxa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Diseño de tabla de lado izquierdo"/>
            </w:tblPr>
            <w:tblGrid>
              <w:gridCol w:w="6004"/>
            </w:tblGrid>
            <w:tr w:rsidR="00FC03C6" w:rsidRPr="00A85B6F" w:rsidTr="00D22A0B">
              <w:trPr>
                <w:trHeight w:hRule="exact" w:val="2313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</w:tcPr>
                <w:p w:rsidR="00FC03C6" w:rsidRPr="00A85B6F" w:rsidRDefault="003E2162" w:rsidP="00346ED4">
                  <w:pPr>
                    <w:pStyle w:val="Ttulo1"/>
                  </w:pPr>
                  <w:sdt>
                    <w:sdtPr>
                      <w:alias w:val="Escriba el nombre del destinatario:"/>
                      <w:tag w:val="Escriba el nombre del destinatario:"/>
                      <w:id w:val="2044861746"/>
                      <w:placeholder>
                        <w:docPart w:val="732F5014C1A646EDAE5F7B8D1BA47AF0"/>
                      </w:placeholder>
                      <w:dataBinding w:prefixMappings="xmlns:ns0='http://schemas.microsoft.com/office/2006/coverPageProps' " w:xpath="/ns0:CoverPageProperties[1]/ns0:CompanyFax[1]" w:storeItemID="{55AF091B-3C7A-41E3-B477-F2FDAA23CFDA}"/>
                      <w15:appearance w15:val="hidden"/>
                      <w:text/>
                    </w:sdtPr>
                    <w:sdtEndPr/>
                    <w:sdtContent>
                      <w:r w:rsidR="009659CB">
                        <w:t>GRUPO DE TRABAJO EN EL QUE QUIERES PARTICIPAR:</w:t>
                      </w:r>
                    </w:sdtContent>
                  </w:sdt>
                </w:p>
                <w:p w:rsidR="00FC03C6" w:rsidRPr="00A85B6F" w:rsidRDefault="00FC03C6" w:rsidP="00346ED4">
                  <w:pPr>
                    <w:pStyle w:val="Ttulo2"/>
                  </w:pPr>
                </w:p>
              </w:tc>
            </w:tr>
            <w:tr w:rsidR="00FC03C6" w:rsidRPr="00A85B6F" w:rsidTr="00D22A0B">
              <w:trPr>
                <w:trHeight w:val="8637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403" w:type="dxa"/>
                  </w:tcMar>
                </w:tcPr>
                <w:p w:rsidR="00FC03C6" w:rsidRDefault="009659CB" w:rsidP="00346ED4">
                  <w:pPr>
                    <w:pStyle w:val="Fecha"/>
                  </w:pPr>
                  <w:r>
                    <w:t xml:space="preserve">NOMBRE: </w:t>
                  </w:r>
                </w:p>
                <w:p w:rsidR="009659CB" w:rsidRDefault="009659CB" w:rsidP="009659CB">
                  <w:r>
                    <w:t xml:space="preserve">DNI: </w:t>
                  </w:r>
                </w:p>
                <w:p w:rsidR="009659CB" w:rsidRPr="009659CB" w:rsidRDefault="009659CB" w:rsidP="009659CB"/>
                <w:p w:rsidR="009659CB" w:rsidRDefault="009659CB" w:rsidP="009659CB">
                  <w:r>
                    <w:t xml:space="preserve">EDAD: </w:t>
                  </w:r>
                </w:p>
                <w:p w:rsidR="009659CB" w:rsidRDefault="009659CB" w:rsidP="009659CB"/>
                <w:p w:rsidR="009659CB" w:rsidRDefault="009659CB" w:rsidP="009659CB"/>
                <w:p w:rsidR="009659CB" w:rsidRDefault="009659CB" w:rsidP="009659CB">
                  <w:r>
                    <w:t>¿PERTENECES A ALGÚN ESPACIO JUVENIL (C</w:t>
                  </w:r>
                  <w:r w:rsidR="00D22A0B">
                    <w:t>LUB, ASOCIACIÓN, FORO</w:t>
                  </w:r>
                  <w:r>
                    <w:t>, ETC)?</w:t>
                  </w:r>
                </w:p>
                <w:p w:rsidR="009659CB" w:rsidRDefault="009659CB" w:rsidP="009659CB"/>
                <w:p w:rsidR="009659CB" w:rsidRDefault="009659CB" w:rsidP="009659CB"/>
                <w:p w:rsidR="009659CB" w:rsidRDefault="009659CB" w:rsidP="009659CB"/>
                <w:p w:rsidR="009659CB" w:rsidRDefault="009659CB" w:rsidP="009659CB">
                  <w:r>
                    <w:t>SI ES ASÍ, ¿A CUÁL?</w:t>
                  </w:r>
                </w:p>
                <w:p w:rsidR="009659CB" w:rsidRDefault="009659CB" w:rsidP="009659CB"/>
                <w:p w:rsidR="009659CB" w:rsidRDefault="009659CB" w:rsidP="009659CB"/>
                <w:p w:rsidR="009659CB" w:rsidRDefault="009659CB" w:rsidP="009659CB"/>
                <w:p w:rsidR="009659CB" w:rsidRDefault="009659CB" w:rsidP="009659CB">
                  <w:r>
                    <w:t>¿POR QUÉ QUIERES FORMAR PARTE DE ESTE GRUPO DE TRABAJO?</w:t>
                  </w:r>
                </w:p>
                <w:p w:rsidR="009659CB" w:rsidRDefault="009659CB" w:rsidP="009659CB"/>
                <w:p w:rsidR="009659CB" w:rsidRPr="009659CB" w:rsidRDefault="009659CB" w:rsidP="009659CB"/>
                <w:p w:rsidR="00FC03C6" w:rsidRPr="006C6A07" w:rsidRDefault="00FC03C6" w:rsidP="00346ED4">
                  <w:pPr>
                    <w:pStyle w:val="Firma"/>
                  </w:pPr>
                </w:p>
              </w:tc>
            </w:tr>
          </w:tbl>
          <w:p w:rsidR="00FC03C6" w:rsidRPr="00A85B6F" w:rsidRDefault="00FC03C6" w:rsidP="00346ED4"/>
        </w:tc>
        <w:tc>
          <w:tcPr>
            <w:tcW w:w="4452" w:type="dxa"/>
            <w:tcBorders>
              <w:left w:val="single" w:sz="12" w:space="0" w:color="FFD556" w:themeColor="accent1"/>
            </w:tcBorders>
            <w:tcMar>
              <w:bottom w:w="0" w:type="dxa"/>
            </w:tcMar>
          </w:tcPr>
          <w:tbl>
            <w:tblPr>
              <w:tblW w:w="4535" w:type="dxa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Tabla de diseño de lado derecho"/>
            </w:tblPr>
            <w:tblGrid>
              <w:gridCol w:w="4535"/>
            </w:tblGrid>
            <w:tr w:rsidR="00FC03C6" w:rsidRPr="00A85B6F" w:rsidTr="00D22A0B">
              <w:trPr>
                <w:trHeight w:hRule="exact" w:val="4044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0" w:type="dxa"/>
                  </w:tcMar>
                </w:tcPr>
                <w:p w:rsidR="00FC03C6" w:rsidRPr="00A85B6F" w:rsidRDefault="003E2162" w:rsidP="00346ED4">
                  <w:pPr>
                    <w:pStyle w:val="Ttulo1"/>
                  </w:pPr>
                  <w:sdt>
                    <w:sdtPr>
                      <w:alias w:val="Contacto:"/>
                      <w:tag w:val="Contacto:"/>
                      <w:id w:val="319159961"/>
                      <w:placeholder>
                        <w:docPart w:val="67EDD3FF2B5B4F74B820390316C0407F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FC03C6">
                        <w:rPr>
                          <w:lang w:bidi="es-ES"/>
                        </w:rPr>
                        <w:t>Contacto</w:t>
                      </w:r>
                    </w:sdtContent>
                  </w:sdt>
                </w:p>
                <w:p w:rsidR="00FC03C6" w:rsidRDefault="009659CB" w:rsidP="009659CB">
                  <w:pPr>
                    <w:pStyle w:val="Ttulo2"/>
                    <w:jc w:val="left"/>
                    <w:rPr>
                      <w:sz w:val="20"/>
                      <w:szCs w:val="20"/>
                    </w:rPr>
                  </w:pPr>
                  <w:r w:rsidRPr="009659CB">
                    <w:rPr>
                      <w:sz w:val="20"/>
                      <w:szCs w:val="20"/>
                    </w:rPr>
                    <w:t xml:space="preserve">- </w:t>
                  </w:r>
                  <w:r w:rsidRPr="009659CB">
                    <w:rPr>
                      <w:szCs w:val="22"/>
                    </w:rPr>
                    <w:t>INSTAGRAM:</w:t>
                  </w:r>
                  <w:r w:rsidRPr="009659CB">
                    <w:rPr>
                      <w:sz w:val="20"/>
                      <w:szCs w:val="20"/>
                    </w:rPr>
                    <w:t xml:space="preserve"> @FEDERACIONASOCJUVENILESCEUTA </w:t>
                  </w:r>
                </w:p>
                <w:p w:rsidR="009659CB" w:rsidRPr="009659CB" w:rsidRDefault="009659CB" w:rsidP="009659CB"/>
                <w:p w:rsidR="009659CB" w:rsidRPr="009659CB" w:rsidRDefault="009659CB" w:rsidP="009659CB">
                  <w:pPr>
                    <w:rPr>
                      <w:b/>
                    </w:rPr>
                  </w:pPr>
                  <w:r w:rsidRPr="009659CB">
                    <w:rPr>
                      <w:b/>
                    </w:rPr>
                    <w:t xml:space="preserve">- FACEBOOK: </w:t>
                  </w:r>
                </w:p>
                <w:p w:rsidR="009659CB" w:rsidRDefault="009659CB" w:rsidP="009659CB">
                  <w:pPr>
                    <w:rPr>
                      <w:b/>
                      <w:sz w:val="20"/>
                      <w:szCs w:val="20"/>
                    </w:rPr>
                  </w:pPr>
                  <w:r w:rsidRPr="009659CB">
                    <w:rPr>
                      <w:b/>
                      <w:sz w:val="20"/>
                      <w:szCs w:val="20"/>
                    </w:rPr>
                    <w:t>FEDERACIÓN DE ASOCIACIONES JUVENILES DE CEUTA</w:t>
                  </w:r>
                </w:p>
                <w:p w:rsidR="00D22A0B" w:rsidRDefault="00D22A0B" w:rsidP="009659CB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D22A0B" w:rsidRDefault="00D22A0B" w:rsidP="00D22A0B">
                  <w:pPr>
                    <w:rPr>
                      <w:b/>
                      <w:sz w:val="20"/>
                      <w:szCs w:val="20"/>
                    </w:rPr>
                  </w:pPr>
                  <w:r w:rsidRPr="00D22A0B">
                    <w:rPr>
                      <w:b/>
                      <w:sz w:val="20"/>
                      <w:szCs w:val="20"/>
                    </w:rPr>
                    <w:t>-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22A0B">
                    <w:rPr>
                      <w:b/>
                      <w:sz w:val="20"/>
                      <w:szCs w:val="20"/>
                    </w:rPr>
                    <w:t xml:space="preserve">GMAIL AL QUE DEBERÁS ENVIAR ESTE FORMULARIO: </w:t>
                  </w:r>
                </w:p>
                <w:p w:rsidR="00D22A0B" w:rsidRPr="00D22A0B" w:rsidRDefault="00D22A0B" w:rsidP="00D22A0B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9659CB" w:rsidRPr="009659CB" w:rsidRDefault="009659CB" w:rsidP="009659CB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9659CB" w:rsidRPr="009659CB" w:rsidRDefault="009659CB" w:rsidP="009659CB"/>
              </w:tc>
            </w:tr>
          </w:tbl>
          <w:p w:rsidR="00FC03C6" w:rsidRDefault="00FC03C6" w:rsidP="00346ED4"/>
          <w:p w:rsidR="009659CB" w:rsidRDefault="009659CB" w:rsidP="00346ED4"/>
          <w:p w:rsidR="009659CB" w:rsidRDefault="009659CB" w:rsidP="00346ED4"/>
          <w:p w:rsidR="009659CB" w:rsidRDefault="009659CB" w:rsidP="00346ED4"/>
          <w:p w:rsidR="009659CB" w:rsidRDefault="009659CB" w:rsidP="00346ED4"/>
          <w:p w:rsidR="00D22A0B" w:rsidRPr="00A85B6F" w:rsidRDefault="00D22A0B" w:rsidP="00D22A0B"/>
          <w:p w:rsidR="00D22A0B" w:rsidRPr="00A85B6F" w:rsidRDefault="00D22A0B" w:rsidP="00346ED4">
            <w:bookmarkStart w:id="0" w:name="_GoBack"/>
            <w:bookmarkEnd w:id="0"/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 wp14:anchorId="3DB84CF3" wp14:editId="626CCFB5">
                  <wp:simplePos x="0" y="0"/>
                  <wp:positionH relativeFrom="margin">
                    <wp:posOffset>975451</wp:posOffset>
                  </wp:positionH>
                  <wp:positionV relativeFrom="page">
                    <wp:posOffset>6622869</wp:posOffset>
                  </wp:positionV>
                  <wp:extent cx="1333041" cy="942557"/>
                  <wp:effectExtent l="0" t="0" r="0" b="0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federación(1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041" cy="942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A1C17" w:rsidRPr="00FC03C6" w:rsidRDefault="00BA1C17" w:rsidP="00FC03C6"/>
    <w:sectPr w:rsidR="00BA1C17" w:rsidRPr="00FC03C6" w:rsidSect="00ED4969">
      <w:footerReference w:type="default" r:id="rId13"/>
      <w:headerReference w:type="first" r:id="rId14"/>
      <w:pgSz w:w="11906" w:h="16838" w:code="9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162" w:rsidRDefault="003E2162" w:rsidP="004A7542">
      <w:pPr>
        <w:spacing w:after="0" w:line="240" w:lineRule="auto"/>
      </w:pPr>
      <w:r>
        <w:separator/>
      </w:r>
    </w:p>
  </w:endnote>
  <w:endnote w:type="continuationSeparator" w:id="0">
    <w:p w:rsidR="003E2162" w:rsidRDefault="003E2162" w:rsidP="004A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3CE2" w:rsidRDefault="002D075C" w:rsidP="00853CE2">
        <w:pPr>
          <w:pStyle w:val="Piedepgina"/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D22A0B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162" w:rsidRDefault="003E2162" w:rsidP="004A7542">
      <w:pPr>
        <w:spacing w:after="0" w:line="240" w:lineRule="auto"/>
      </w:pPr>
      <w:r>
        <w:separator/>
      </w:r>
    </w:p>
  </w:footnote>
  <w:footnote w:type="continuationSeparator" w:id="0">
    <w:p w:rsidR="003E2162" w:rsidRDefault="003E2162" w:rsidP="004A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32"/>
        <w:szCs w:val="32"/>
      </w:rPr>
      <w:alias w:val="Escriba su nombre:"/>
      <w:tag w:val="Escriba su nombre:"/>
      <w:id w:val="894705151"/>
      <w:placeholder/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15:appearance w15:val="hidden"/>
      <w:text/>
    </w:sdtPr>
    <w:sdtEndPr/>
    <w:sdtContent>
      <w:p w:rsidR="009A61FA" w:rsidRDefault="009659CB" w:rsidP="00B448CC">
        <w:pPr>
          <w:pStyle w:val="Encabezado"/>
        </w:pPr>
        <w:r w:rsidRPr="009659CB">
          <w:rPr>
            <w:sz w:val="32"/>
            <w:szCs w:val="32"/>
          </w:rPr>
          <w:t xml:space="preserve">FEDERACIÓN DE ASOCIACIONES </w:t>
        </w:r>
        <w:r>
          <w:rPr>
            <w:sz w:val="32"/>
            <w:szCs w:val="32"/>
          </w:rPr>
          <w:t>Y SECCIONES JUVENILES DE CEUTA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248E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D4C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E4C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706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5B4E5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221B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D847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2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E1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20D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C02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D966166"/>
    <w:multiLevelType w:val="hybridMultilevel"/>
    <w:tmpl w:val="A4F87222"/>
    <w:lvl w:ilvl="0" w:tplc="1188EAA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803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FDE02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7C0043"/>
    <w:multiLevelType w:val="hybridMultilevel"/>
    <w:tmpl w:val="1082CA0A"/>
    <w:lvl w:ilvl="0" w:tplc="04326E8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E1B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3F71FE7"/>
    <w:multiLevelType w:val="hybridMultilevel"/>
    <w:tmpl w:val="612C39C2"/>
    <w:lvl w:ilvl="0" w:tplc="A5309A5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24D2E"/>
    <w:multiLevelType w:val="hybridMultilevel"/>
    <w:tmpl w:val="8C040D0C"/>
    <w:lvl w:ilvl="0" w:tplc="F47A716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36815"/>
    <w:multiLevelType w:val="multilevel"/>
    <w:tmpl w:val="E532429C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F4D037D"/>
    <w:multiLevelType w:val="multilevel"/>
    <w:tmpl w:val="552E29B6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990E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C8642AA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13"/>
  </w:num>
  <w:num w:numId="5">
    <w:abstractNumId w:val="12"/>
  </w:num>
  <w:num w:numId="6">
    <w:abstractNumId w:val="18"/>
  </w:num>
  <w:num w:numId="7">
    <w:abstractNumId w:val="15"/>
  </w:num>
  <w:num w:numId="8">
    <w:abstractNumId w:val="2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4"/>
  </w:num>
  <w:num w:numId="20">
    <w:abstractNumId w:val="17"/>
  </w:num>
  <w:num w:numId="21">
    <w:abstractNumId w:val="1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CB"/>
    <w:rsid w:val="00011C73"/>
    <w:rsid w:val="00047EBB"/>
    <w:rsid w:val="000B7692"/>
    <w:rsid w:val="000E568C"/>
    <w:rsid w:val="000F138F"/>
    <w:rsid w:val="00210152"/>
    <w:rsid w:val="00293B83"/>
    <w:rsid w:val="002D075C"/>
    <w:rsid w:val="003160AF"/>
    <w:rsid w:val="003E2162"/>
    <w:rsid w:val="004A7542"/>
    <w:rsid w:val="0059680C"/>
    <w:rsid w:val="005C0304"/>
    <w:rsid w:val="005C737A"/>
    <w:rsid w:val="006A3CE7"/>
    <w:rsid w:val="00714C1D"/>
    <w:rsid w:val="008901F5"/>
    <w:rsid w:val="0090635C"/>
    <w:rsid w:val="00945AAE"/>
    <w:rsid w:val="009659CB"/>
    <w:rsid w:val="009A61FA"/>
    <w:rsid w:val="00B01A16"/>
    <w:rsid w:val="00B077D9"/>
    <w:rsid w:val="00B448CC"/>
    <w:rsid w:val="00BA1C17"/>
    <w:rsid w:val="00D22A0B"/>
    <w:rsid w:val="00ED4969"/>
    <w:rsid w:val="00FC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6C9A"/>
  <w15:chartTrackingRefBased/>
  <w15:docId w15:val="{7F6C638C-BAC8-4725-B472-224C7FA7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36A6B" w:themeColor="text2"/>
        <w:sz w:val="22"/>
        <w:szCs w:val="22"/>
        <w:lang w:val="es-ES" w:eastAsia="en-US" w:bidi="ar-SA"/>
      </w:rPr>
    </w:rPrDefault>
    <w:pPrDefault>
      <w:pPr>
        <w:spacing w:after="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4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38F"/>
  </w:style>
  <w:style w:type="paragraph" w:styleId="Ttulo1">
    <w:name w:val="heading 1"/>
    <w:basedOn w:val="Normal"/>
    <w:next w:val="Normal"/>
    <w:link w:val="Ttulo1Car"/>
    <w:uiPriority w:val="9"/>
    <w:unhideWhenUsed/>
    <w:qFormat/>
    <w:rsid w:val="00210152"/>
    <w:pPr>
      <w:keepNext/>
      <w:keepLines/>
      <w:spacing w:before="360"/>
      <w:contextualSpacing/>
      <w:jc w:val="center"/>
      <w:outlineLvl w:val="0"/>
    </w:pPr>
    <w:rPr>
      <w:rFonts w:asciiTheme="majorHAnsi" w:eastAsiaTheme="majorEastAsia" w:hAnsiTheme="majorHAnsi" w:cstheme="majorBidi"/>
      <w:caps/>
      <w:spacing w:val="50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03C6"/>
    <w:pPr>
      <w:keepNext/>
      <w:keepLines/>
      <w:jc w:val="center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07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0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0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06000" w:themeColor="accent4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07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07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07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13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2D075C"/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210152"/>
    <w:rPr>
      <w:rFonts w:asciiTheme="majorHAnsi" w:eastAsiaTheme="majorEastAsia" w:hAnsiTheme="majorHAnsi" w:cstheme="majorBidi"/>
      <w:caps/>
      <w:spacing w:val="50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C03C6"/>
    <w:rPr>
      <w:rFonts w:asciiTheme="majorHAnsi" w:eastAsiaTheme="majorEastAsia" w:hAnsiTheme="majorHAnsi" w:cstheme="majorBidi"/>
      <w:b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FC03C6"/>
    <w:pPr>
      <w:pBdr>
        <w:top w:val="single" w:sz="12" w:space="27" w:color="FFD556" w:themeColor="accent1"/>
        <w:left w:val="single" w:sz="12" w:space="4" w:color="FFD556" w:themeColor="accent1"/>
        <w:bottom w:val="single" w:sz="12" w:space="27" w:color="FFD556" w:themeColor="accent1"/>
        <w:right w:val="single" w:sz="12" w:space="4" w:color="FFD556" w:themeColor="accent1"/>
      </w:pBdr>
      <w:spacing w:after="240" w:line="240" w:lineRule="auto"/>
      <w:ind w:left="144" w:right="144"/>
      <w:contextualSpacing/>
      <w:jc w:val="center"/>
    </w:pPr>
    <w:rPr>
      <w:caps/>
      <w:color w:val="404040" w:themeColor="text1" w:themeTint="BF"/>
      <w:spacing w:val="80"/>
      <w:sz w:val="46"/>
    </w:rPr>
  </w:style>
  <w:style w:type="character" w:customStyle="1" w:styleId="EncabezadoCar">
    <w:name w:val="Encabezado Car"/>
    <w:basedOn w:val="Fuentedeprrafopredeter"/>
    <w:link w:val="Encabezado"/>
    <w:uiPriority w:val="99"/>
    <w:rsid w:val="00FC03C6"/>
    <w:rPr>
      <w:caps/>
      <w:color w:val="404040" w:themeColor="text1" w:themeTint="BF"/>
      <w:spacing w:val="80"/>
      <w:sz w:val="46"/>
    </w:rPr>
  </w:style>
  <w:style w:type="paragraph" w:styleId="Piedepgina">
    <w:name w:val="footer"/>
    <w:basedOn w:val="Normal"/>
    <w:link w:val="PiedepginaCar"/>
    <w:uiPriority w:val="99"/>
    <w:unhideWhenUsed/>
    <w:rsid w:val="00FC03C6"/>
    <w:pPr>
      <w:spacing w:after="0" w:line="240" w:lineRule="auto"/>
      <w:jc w:val="center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3C6"/>
  </w:style>
  <w:style w:type="paragraph" w:styleId="Sinespaciado">
    <w:name w:val="No Spacing"/>
    <w:uiPriority w:val="11"/>
    <w:qFormat/>
    <w:rsid w:val="004A7542"/>
    <w:pPr>
      <w:spacing w:after="0" w:line="240" w:lineRule="auto"/>
    </w:pPr>
  </w:style>
  <w:style w:type="paragraph" w:customStyle="1" w:styleId="Grfico">
    <w:name w:val="Gráfico"/>
    <w:basedOn w:val="Normal"/>
    <w:next w:val="Normal"/>
    <w:link w:val="Carcterdegrfico"/>
    <w:uiPriority w:val="10"/>
    <w:qFormat/>
    <w:rsid w:val="004A7542"/>
  </w:style>
  <w:style w:type="character" w:customStyle="1" w:styleId="Carcterdegrfico">
    <w:name w:val="Carácter de gráfico"/>
    <w:basedOn w:val="Fuentedeprrafopredeter"/>
    <w:link w:val="Grfico"/>
    <w:uiPriority w:val="10"/>
    <w:rsid w:val="004A7542"/>
  </w:style>
  <w:style w:type="character" w:styleId="Textodelmarcadordeposicin">
    <w:name w:val="Placeholder Text"/>
    <w:basedOn w:val="Fuentedeprrafopredeter"/>
    <w:uiPriority w:val="99"/>
    <w:semiHidden/>
    <w:rsid w:val="004A7542"/>
    <w:rPr>
      <w:color w:val="80808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075C"/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075C"/>
    <w:rPr>
      <w:rFonts w:asciiTheme="majorHAnsi" w:eastAsiaTheme="majorEastAsia" w:hAnsiTheme="majorHAnsi" w:cstheme="majorBidi"/>
      <w:b/>
      <w:color w:val="806000" w:themeColor="accent4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075C"/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075C"/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075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2D075C"/>
    <w:rPr>
      <w:i/>
      <w:iCs/>
      <w:color w:val="806000" w:themeColor="accent4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2D075C"/>
    <w:pPr>
      <w:pBdr>
        <w:top w:val="single" w:sz="4" w:space="10" w:color="806000" w:themeColor="accent4" w:themeShade="80"/>
        <w:bottom w:val="single" w:sz="4" w:space="10" w:color="806000" w:themeColor="accent4" w:themeShade="80"/>
      </w:pBdr>
      <w:spacing w:before="360" w:after="360"/>
      <w:ind w:left="864" w:right="864"/>
    </w:pPr>
    <w:rPr>
      <w:i/>
      <w:iCs/>
      <w:color w:val="806000" w:themeColor="accent4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2D075C"/>
    <w:rPr>
      <w:i/>
      <w:iCs/>
      <w:color w:val="806000" w:themeColor="accent4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2D075C"/>
    <w:rPr>
      <w:b/>
      <w:bCs/>
      <w:caps w:val="0"/>
      <w:smallCaps/>
      <w:color w:val="806000" w:themeColor="accent4" w:themeShade="80"/>
      <w:spacing w:val="5"/>
    </w:rPr>
  </w:style>
  <w:style w:type="paragraph" w:styleId="Textodebloque">
    <w:name w:val="Block Text"/>
    <w:basedOn w:val="Normal"/>
    <w:uiPriority w:val="99"/>
    <w:semiHidden/>
    <w:unhideWhenUsed/>
    <w:rsid w:val="002D075C"/>
    <w:pPr>
      <w:pBdr>
        <w:top w:val="single" w:sz="2" w:space="10" w:color="806000" w:themeColor="accent4" w:themeShade="80"/>
        <w:left w:val="single" w:sz="2" w:space="10" w:color="806000" w:themeColor="accent4" w:themeShade="80"/>
        <w:bottom w:val="single" w:sz="2" w:space="10" w:color="806000" w:themeColor="accent4" w:themeShade="80"/>
        <w:right w:val="single" w:sz="2" w:space="10" w:color="806000" w:themeColor="accent4" w:themeShade="80"/>
      </w:pBdr>
      <w:ind w:left="1152" w:right="1152"/>
    </w:pPr>
    <w:rPr>
      <w:rFonts w:eastAsiaTheme="minorEastAsia"/>
      <w:i/>
      <w:iCs/>
      <w:color w:val="806000" w:themeColor="accent4" w:themeShade="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D075C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D075C"/>
    <w:rPr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075C"/>
    <w:rPr>
      <w:rFonts w:ascii="Segoe UI" w:hAnsi="Segoe UI" w:cs="Segoe UI"/>
      <w:szCs w:val="18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D075C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D075C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D075C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075C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075C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07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075C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2D075C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D075C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2D075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075C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2D075C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D075C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2D07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2D075C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D075C"/>
    <w:rPr>
      <w:rFonts w:ascii="Consolas" w:hAnsi="Consolas"/>
      <w:szCs w:val="21"/>
    </w:rPr>
  </w:style>
  <w:style w:type="paragraph" w:styleId="Saludo">
    <w:name w:val="Salutation"/>
    <w:basedOn w:val="Normal"/>
    <w:next w:val="Normal"/>
    <w:link w:val="SaludoCar"/>
    <w:uiPriority w:val="12"/>
    <w:qFormat/>
    <w:rsid w:val="00FC03C6"/>
    <w:pPr>
      <w:spacing w:after="120"/>
    </w:pPr>
  </w:style>
  <w:style w:type="character" w:customStyle="1" w:styleId="SaludoCar">
    <w:name w:val="Saludo Car"/>
    <w:basedOn w:val="Fuentedeprrafopredeter"/>
    <w:link w:val="Saludo"/>
    <w:uiPriority w:val="12"/>
    <w:rsid w:val="00FC03C6"/>
  </w:style>
  <w:style w:type="paragraph" w:styleId="Cierre">
    <w:name w:val="Closing"/>
    <w:basedOn w:val="Normal"/>
    <w:next w:val="Firma"/>
    <w:link w:val="CierreCar"/>
    <w:uiPriority w:val="13"/>
    <w:qFormat/>
    <w:rsid w:val="00FC03C6"/>
    <w:pPr>
      <w:spacing w:before="360" w:after="120"/>
      <w:contextualSpacing/>
    </w:pPr>
  </w:style>
  <w:style w:type="character" w:customStyle="1" w:styleId="CierreCar">
    <w:name w:val="Cierre Car"/>
    <w:basedOn w:val="Fuentedeprrafopredeter"/>
    <w:link w:val="Cierre"/>
    <w:uiPriority w:val="13"/>
    <w:rsid w:val="00FC03C6"/>
  </w:style>
  <w:style w:type="paragraph" w:styleId="Firma">
    <w:name w:val="Signature"/>
    <w:basedOn w:val="Normal"/>
    <w:next w:val="Normal"/>
    <w:link w:val="FirmaCar"/>
    <w:uiPriority w:val="14"/>
    <w:qFormat/>
    <w:rsid w:val="00FC03C6"/>
    <w:pPr>
      <w:spacing w:after="120" w:line="240" w:lineRule="auto"/>
    </w:pPr>
  </w:style>
  <w:style w:type="character" w:customStyle="1" w:styleId="FirmaCar">
    <w:name w:val="Firma Car"/>
    <w:basedOn w:val="Fuentedeprrafopredeter"/>
    <w:link w:val="Firma"/>
    <w:uiPriority w:val="14"/>
    <w:rsid w:val="00FC03C6"/>
  </w:style>
  <w:style w:type="paragraph" w:styleId="Fecha">
    <w:name w:val="Date"/>
    <w:basedOn w:val="Normal"/>
    <w:next w:val="Normal"/>
    <w:link w:val="FechaCar"/>
    <w:uiPriority w:val="11"/>
    <w:qFormat/>
    <w:rsid w:val="00FC03C6"/>
    <w:pPr>
      <w:spacing w:after="560"/>
    </w:pPr>
  </w:style>
  <w:style w:type="character" w:customStyle="1" w:styleId="FechaCar">
    <w:name w:val="Fecha Car"/>
    <w:basedOn w:val="Fuentedeprrafopredeter"/>
    <w:link w:val="Fecha"/>
    <w:uiPriority w:val="11"/>
    <w:rsid w:val="00FC03C6"/>
  </w:style>
  <w:style w:type="character" w:customStyle="1" w:styleId="Ttulo9Car">
    <w:name w:val="Título 9 Car"/>
    <w:basedOn w:val="Fuentedeprrafopredeter"/>
    <w:link w:val="Ttulo9"/>
    <w:uiPriority w:val="9"/>
    <w:semiHidden/>
    <w:rsid w:val="000F138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F138F"/>
    <w:pPr>
      <w:spacing w:after="200" w:line="240" w:lineRule="auto"/>
    </w:pPr>
    <w:rPr>
      <w:i/>
      <w:iCs/>
      <w:szCs w:val="18"/>
    </w:rPr>
  </w:style>
  <w:style w:type="paragraph" w:styleId="Prrafodelista">
    <w:name w:val="List Paragraph"/>
    <w:basedOn w:val="Normal"/>
    <w:uiPriority w:val="34"/>
    <w:unhideWhenUsed/>
    <w:qFormat/>
    <w:rsid w:val="00965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&#237;a%20N&#250;&#241;ez\AppData\Roaming\Microsoft\Templates\Carta%20de%20presentaci&#243;n%20impoluta%20dise&#241;ada%20por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2F5014C1A646EDAE5F7B8D1BA47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F7461-BE0A-40C8-81F4-D5F825A56C0B}"/>
      </w:docPartPr>
      <w:docPartBody>
        <w:p w:rsidR="00000000" w:rsidRDefault="00F00DF5">
          <w:pPr>
            <w:pStyle w:val="732F5014C1A646EDAE5F7B8D1BA47AF0"/>
          </w:pPr>
          <w:r>
            <w:rPr>
              <w:lang w:bidi="es-ES"/>
            </w:rPr>
            <w:t>Nombre del destinatario</w:t>
          </w:r>
        </w:p>
      </w:docPartBody>
    </w:docPart>
    <w:docPart>
      <w:docPartPr>
        <w:name w:val="67EDD3FF2B5B4F74B820390316C04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3CC59-82F2-41B8-B6EB-67C88AFB795C}"/>
      </w:docPartPr>
      <w:docPartBody>
        <w:p w:rsidR="00000000" w:rsidRDefault="00F00DF5">
          <w:pPr>
            <w:pStyle w:val="67EDD3FF2B5B4F74B820390316C0407F"/>
          </w:pPr>
          <w:r>
            <w:rPr>
              <w:lang w:bidi="es-ES"/>
            </w:rPr>
            <w:t>Contacto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F5"/>
    <w:rsid w:val="00F0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32F5014C1A646EDAE5F7B8D1BA47AF0">
    <w:name w:val="732F5014C1A646EDAE5F7B8D1BA47AF0"/>
  </w:style>
  <w:style w:type="paragraph" w:customStyle="1" w:styleId="8B76213C5D404CDBA7CA7E97C25733CB">
    <w:name w:val="8B76213C5D404CDBA7CA7E97C25733CB"/>
  </w:style>
  <w:style w:type="paragraph" w:customStyle="1" w:styleId="17CA6625566740B7B4112FBAFDE3C7D1">
    <w:name w:val="17CA6625566740B7B4112FBAFDE3C7D1"/>
  </w:style>
  <w:style w:type="paragraph" w:customStyle="1" w:styleId="070E19CA1B5C4AB599D0AB4C5D6E08E8">
    <w:name w:val="070E19CA1B5C4AB599D0AB4C5D6E08E8"/>
  </w:style>
  <w:style w:type="paragraph" w:customStyle="1" w:styleId="879961BDFAB64ECA909D7A42B54794DB">
    <w:name w:val="879961BDFAB64ECA909D7A42B54794DB"/>
  </w:style>
  <w:style w:type="paragraph" w:customStyle="1" w:styleId="5B290A031DA44D0CA8C08E42465B7845">
    <w:name w:val="5B290A031DA44D0CA8C08E42465B7845"/>
  </w:style>
  <w:style w:type="paragraph" w:customStyle="1" w:styleId="1F91572F4FB040D8859C7F6C7D39309C">
    <w:name w:val="1F91572F4FB040D8859C7F6C7D39309C"/>
  </w:style>
  <w:style w:type="paragraph" w:customStyle="1" w:styleId="F1D6696D82B64CC6AC516C43470A341A">
    <w:name w:val="F1D6696D82B64CC6AC516C43470A341A"/>
  </w:style>
  <w:style w:type="paragraph" w:customStyle="1" w:styleId="7766A2DC5209420BA63BA5F25FBFC9C7">
    <w:name w:val="7766A2DC5209420BA63BA5F25FBFC9C7"/>
  </w:style>
  <w:style w:type="paragraph" w:customStyle="1" w:styleId="3D9D5BF0761E4AED8D3916AEB32DD022">
    <w:name w:val="3D9D5BF0761E4AED8D3916AEB32DD022"/>
  </w:style>
  <w:style w:type="paragraph" w:customStyle="1" w:styleId="67EDD3FF2B5B4F74B820390316C0407F">
    <w:name w:val="67EDD3FF2B5B4F74B820390316C0407F"/>
  </w:style>
  <w:style w:type="paragraph" w:customStyle="1" w:styleId="8598CFCD9B5D457EBDE5E7A2FA4E3E73">
    <w:name w:val="8598CFCD9B5D457EBDE5E7A2FA4E3E73"/>
  </w:style>
  <w:style w:type="paragraph" w:customStyle="1" w:styleId="FE3ADCE506B4401DB9FF8137F2F515C1">
    <w:name w:val="FE3ADCE506B4401DB9FF8137F2F515C1"/>
  </w:style>
  <w:style w:type="paragraph" w:customStyle="1" w:styleId="2C891994A7B143DDB60D8F575BAF27B7">
    <w:name w:val="2C891994A7B143DDB60D8F575BAF27B7"/>
  </w:style>
  <w:style w:type="paragraph" w:customStyle="1" w:styleId="CC63FFF5A44D491BB223AF78C119F7DC">
    <w:name w:val="CC63FFF5A44D491BB223AF78C119F7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overPageProperties xmlns="http://schemas.microsoft.com/office/2006/coverPageProps">
  <PublishDate/>
  <Abstract/>
  <CompanyAddress/>
  <CompanyPhone/>
  <CompanyFax>GRUPO DE TRABAJO EN EL QUE QUIERES PARTICIPAR:</CompanyFax>
  <CompanyEmail/>
</CoverPag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7DA40-C0FC-4FC0-BAF6-52498A126AB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CB5BE4C5-48A7-48F1-9485-1DFC9BD998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1D6D8-B8B4-42A6-A2C1-5FD15E95B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8F706853-5526-48ED-AA28-9F2ACD3C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de presentación impoluta diseñada por MOO</Template>
  <TotalTime>20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Núñez</dc:creator>
  <cp:keywords>FEDERACIÓN DE ASOCIACIONES Y SECCIONES JUVENILES DE CEUTA</cp:keywords>
  <dc:description/>
  <cp:lastModifiedBy>María Núñez</cp:lastModifiedBy>
  <cp:revision>1</cp:revision>
  <dcterms:created xsi:type="dcterms:W3CDTF">2019-05-13T20:59:00Z</dcterms:created>
  <dcterms:modified xsi:type="dcterms:W3CDTF">2019-05-13T21:35:00Z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